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7661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34344" w:rsidP="002428B0">
            <w:r>
              <w:rPr>
                <w:rFonts w:hint="cs"/>
                <w:rtl/>
              </w:rPr>
              <w:t>‏</w:t>
            </w:r>
            <w:r w:rsidR="002428B0">
              <w:rPr>
                <w:rFonts w:hint="cs"/>
                <w:rtl/>
              </w:rPr>
              <w:t>23</w:t>
            </w:r>
            <w:r>
              <w:rPr>
                <w:rtl/>
              </w:rPr>
              <w:t>/</w:t>
            </w:r>
            <w:r w:rsidR="00617A90">
              <w:rPr>
                <w:rFonts w:hint="cs"/>
                <w:rtl/>
              </w:rPr>
              <w:t>01</w:t>
            </w:r>
            <w:r>
              <w:rPr>
                <w:rtl/>
              </w:rPr>
              <w:t>/</w:t>
            </w:r>
            <w:r w:rsidR="00617A90">
              <w:rPr>
                <w:rFonts w:hint="cs"/>
                <w:rtl/>
              </w:rPr>
              <w:t>2023</w:t>
            </w:r>
          </w:p>
        </w:tc>
      </w:tr>
    </w:tbl>
    <w:p w:rsidR="00332AFB" w:rsidRDefault="00F7661D" w:rsidP="00222867">
      <w:pPr>
        <w:rPr>
          <w:rtl/>
        </w:rPr>
      </w:pPr>
    </w:p>
    <w:p w:rsidR="00222867" w:rsidRDefault="00F7661D" w:rsidP="00222867">
      <w:pPr>
        <w:rPr>
          <w:rtl/>
        </w:rPr>
      </w:pPr>
    </w:p>
    <w:p w:rsidR="00222867" w:rsidRDefault="00F7661D" w:rsidP="00222867">
      <w:pPr>
        <w:rPr>
          <w:rtl/>
        </w:rPr>
      </w:pPr>
    </w:p>
    <w:p w:rsidR="00222867" w:rsidRDefault="00F7661D" w:rsidP="00222867">
      <w:pPr>
        <w:rPr>
          <w:rtl/>
        </w:rPr>
      </w:pPr>
    </w:p>
    <w:p w:rsidR="00222867" w:rsidRDefault="00F7661D" w:rsidP="00222867">
      <w:pPr>
        <w:rPr>
          <w:rtl/>
        </w:rPr>
      </w:pPr>
    </w:p>
    <w:p w:rsidR="00222867" w:rsidRDefault="00F7661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F7661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F7661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4229" w:rsidRPr="00804229" w:rsidRDefault="00804229" w:rsidP="00FF437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מבקש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חברת</w:t>
            </w:r>
            <w:r w:rsidR="00FF437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FF437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סמרט</w:t>
            </w:r>
            <w:proofErr w:type="spellEnd"/>
            <w:r w:rsidR="00FF437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איקס</w:t>
            </w:r>
            <w:r w:rsid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שירותי מומחה בע"מ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 w:rsidR="00FF437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שכירת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F437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שנתי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למערכת </w:t>
            </w:r>
            <w:proofErr w:type="spellStart"/>
            <w:r w:rsidR="00FF4379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ContolUP</w:t>
            </w:r>
            <w:proofErr w:type="spellEnd"/>
            <w:r w:rsidR="00FF437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הנמצאת בשימוש ב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משרד הבריאות,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כמפורט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להלן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804229" w:rsidRPr="00804229" w:rsidRDefault="00804229" w:rsidP="00FF437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1 . </w:t>
            </w:r>
            <w:r w:rsidR="00FF437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שנתית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למערכת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FF4379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ControlUP</w:t>
            </w:r>
            <w:proofErr w:type="spellEnd"/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B53C37" w:rsidRPr="00804229" w:rsidRDefault="00617A90" w:rsidP="004067D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5. בנק שעות </w:t>
            </w:r>
            <w:r w:rsid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מומחה </w:t>
            </w:r>
            <w:r w:rsidR="004067DF"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PS</w:t>
            </w:r>
            <w:r w:rsid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לנושא מערכת </w:t>
            </w:r>
            <w:proofErr w:type="spellStart"/>
            <w:r w:rsidR="004067DF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ControlUP</w:t>
            </w:r>
            <w:proofErr w:type="spellEnd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F7661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F766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F766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FF437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F7661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7661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FF437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סמרט</w:t>
            </w:r>
            <w:proofErr w:type="spellEnd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איקס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F7661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7661D">
              <w:rPr>
                <w:rFonts w:ascii="Arial" w:hAnsi="Arial"/>
                <w:sz w:val="22"/>
                <w:szCs w:val="22"/>
              </w:rPr>
              <w:t>514168160</w:t>
            </w:r>
            <w:bookmarkStart w:id="0" w:name="_GoBack"/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34344" w:rsidRDefault="00FF4379" w:rsidP="008A46D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8A46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0,000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34344" w:rsidRDefault="00617A90" w:rsidP="00E367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E367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</w:t>
            </w:r>
            <w:r w:rsidR="0054222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554A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</w:p>
        </w:tc>
      </w:tr>
    </w:tbl>
    <w:p w:rsidR="00222867" w:rsidRPr="00AF57E9" w:rsidRDefault="00F7661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7661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766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BD1DE6">
        <w:trPr>
          <w:trHeight w:val="3593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067DF" w:rsidRPr="004067DF" w:rsidRDefault="004067DF" w:rsidP="004067DF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סמרטאיקס</w:t>
            </w:r>
            <w:proofErr w:type="spellEnd"/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יחיד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בנושא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4067DF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ControlU</w:t>
            </w:r>
            <w:r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P</w:t>
            </w:r>
            <w:proofErr w:type="spellEnd"/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.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</w:p>
          <w:p w:rsidR="004067DF" w:rsidRPr="004067DF" w:rsidRDefault="004067DF" w:rsidP="004067DF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המפתחת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והמשווקת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4067DF" w:rsidRPr="004067DF" w:rsidRDefault="004067DF" w:rsidP="004067DF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ייחודית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ומוטמעת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בחברות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במגזר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הממשלתי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המשפטים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משטרת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וכו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)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4067DF" w:rsidRPr="004067DF" w:rsidRDefault="004067DF" w:rsidP="004067DF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אגף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המחשוב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למשרדי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ממשלה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לברר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קיימים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</w:p>
          <w:p w:rsidR="004067DF" w:rsidRDefault="004067DF" w:rsidP="004067DF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מאושרים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מלבד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סמרטאיקס</w:t>
            </w:r>
            <w:proofErr w:type="spellEnd"/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:rsidR="00572407" w:rsidRPr="004067DF" w:rsidRDefault="004067DF" w:rsidP="004067DF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4067DF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ControlU</w:t>
            </w:r>
            <w:r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P</w:t>
            </w:r>
            <w:proofErr w:type="spellEnd"/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מהיצרן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4067DF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SmartX</w:t>
            </w:r>
            <w:proofErr w:type="spellEnd"/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לניתור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בקרה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וניהול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בסביבת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טרמינלים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והוטמע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ControlUP</w:t>
            </w:r>
            <w:proofErr w:type="spellEnd"/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מציפה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האירועים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התקלות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צווארי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הבקבוק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האנומליות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שונות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וביצועי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התשתיות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בזמן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אמת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–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ומכילה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אוסף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עצום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לטיפול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באתגרים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בזמן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אמת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ובנוסף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לכך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מכילה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יועץ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וירטואלי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לביצוע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הפעילויות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כאשר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הייעוץ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מבוסס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BIG DATA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נאסף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ממיליוני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בעולם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וממעל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אלף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ארגונים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משתפים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בנוסף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לכך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יודעת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להשתמש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אובייקט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מבין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אלפי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האובייקטים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המנוטרים</w:t>
            </w:r>
            <w:proofErr w:type="spellEnd"/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כטריגר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למנוע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חוקים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ומפעילה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אקשנים</w:t>
            </w:r>
            <w:proofErr w:type="spellEnd"/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סקריפטים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ופרוצדורות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אוטומטית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עד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רמה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קוד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לרכוש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חוזה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ההתקשרות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מבוצע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ישירות</w:t>
            </w:r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ללא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ערוצי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הפצה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F7661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766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80422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ראובן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תשתיות, שירות וסייבר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34344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404912" cy="336550"/>
                  <wp:effectExtent l="0" t="0" r="0" b="635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מי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1611" cy="3421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222867" w:rsidRDefault="00F7661D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9C17B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5F3A2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36195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6097" cy="3643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7725" w:rsidRDefault="00F57725">
      <w:r>
        <w:separator/>
      </w:r>
    </w:p>
  </w:endnote>
  <w:endnote w:type="continuationSeparator" w:id="0">
    <w:p w:rsidR="00F57725" w:rsidRDefault="00F577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7661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7661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7661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7661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7725" w:rsidRDefault="00F57725">
      <w:r>
        <w:separator/>
      </w:r>
    </w:p>
  </w:footnote>
  <w:footnote w:type="continuationSeparator" w:id="0">
    <w:p w:rsidR="00F57725" w:rsidRDefault="00F577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7661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7661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7661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7661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7661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7661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7661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7240D"/>
    <w:multiLevelType w:val="hybridMultilevel"/>
    <w:tmpl w:val="8B0A644C"/>
    <w:lvl w:ilvl="0" w:tplc="1C925C0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21FC"/>
    <w:rsid w:val="002428B0"/>
    <w:rsid w:val="002D5C29"/>
    <w:rsid w:val="00336CDD"/>
    <w:rsid w:val="004067DF"/>
    <w:rsid w:val="00542220"/>
    <w:rsid w:val="00554A2F"/>
    <w:rsid w:val="00572407"/>
    <w:rsid w:val="0057387F"/>
    <w:rsid w:val="005C6AC5"/>
    <w:rsid w:val="005F3A23"/>
    <w:rsid w:val="00617A90"/>
    <w:rsid w:val="00675430"/>
    <w:rsid w:val="007548B0"/>
    <w:rsid w:val="007A3134"/>
    <w:rsid w:val="00804229"/>
    <w:rsid w:val="008A46D6"/>
    <w:rsid w:val="008F3D40"/>
    <w:rsid w:val="00927BE9"/>
    <w:rsid w:val="009B6B29"/>
    <w:rsid w:val="009C17BA"/>
    <w:rsid w:val="009F7FB7"/>
    <w:rsid w:val="00A34344"/>
    <w:rsid w:val="00AF4DFF"/>
    <w:rsid w:val="00B07843"/>
    <w:rsid w:val="00B53C37"/>
    <w:rsid w:val="00B60509"/>
    <w:rsid w:val="00BD1DE6"/>
    <w:rsid w:val="00C556D3"/>
    <w:rsid w:val="00C96F68"/>
    <w:rsid w:val="00E1444D"/>
    <w:rsid w:val="00E367DD"/>
    <w:rsid w:val="00E8203D"/>
    <w:rsid w:val="00F533C9"/>
    <w:rsid w:val="00F57725"/>
    <w:rsid w:val="00F7661D"/>
    <w:rsid w:val="00FF4379"/>
    <w:rsid w:val="00FF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646CF77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697B3C9-33B8-400B-860B-3D9D3E1A4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17</TotalTime>
  <Pages>2</Pages>
  <Words>483</Words>
  <Characters>2499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3</cp:revision>
  <dcterms:created xsi:type="dcterms:W3CDTF">2023-02-26T07:35:00Z</dcterms:created>
  <dcterms:modified xsi:type="dcterms:W3CDTF">2023-02-26T11:29:00Z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